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F69" w:rsidRPr="00B0254C" w:rsidRDefault="00F83F69" w:rsidP="00A61C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C27CF">
        <w:rPr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88.5pt" fillcolor="window">
            <v:imagedata r:id="rId5" o:title="" blacklevel="1966f"/>
          </v:shape>
        </w:pict>
      </w:r>
      <w:r w:rsidRPr="00B0254C">
        <w:rPr>
          <w:rFonts w:ascii="Times New Roman" w:hAnsi="Times New Roman"/>
          <w:b/>
          <w:sz w:val="24"/>
          <w:szCs w:val="24"/>
        </w:rPr>
        <w:t xml:space="preserve"> </w:t>
      </w:r>
    </w:p>
    <w:p w:rsidR="00F83F69" w:rsidRPr="00B0254C" w:rsidRDefault="00F83F69" w:rsidP="00B0254C">
      <w:pPr>
        <w:spacing w:line="360" w:lineRule="auto"/>
        <w:ind w:left="-360" w:firstLine="240"/>
        <w:jc w:val="center"/>
        <w:rPr>
          <w:rFonts w:ascii="Times New Roman" w:hAnsi="Times New Roman"/>
          <w:b/>
          <w:sz w:val="24"/>
          <w:szCs w:val="24"/>
        </w:rPr>
      </w:pPr>
      <w:r w:rsidRPr="00B0254C">
        <w:rPr>
          <w:rFonts w:ascii="Times New Roman" w:hAnsi="Times New Roman"/>
          <w:b/>
          <w:sz w:val="24"/>
          <w:szCs w:val="24"/>
        </w:rPr>
        <w:t xml:space="preserve">СОВЕТ ДЕПУТАТОВ КУЗНЕЦКОГО </w:t>
      </w:r>
    </w:p>
    <w:p w:rsidR="00F83F69" w:rsidRPr="00B0254C" w:rsidRDefault="00F83F69" w:rsidP="00B0254C">
      <w:pPr>
        <w:spacing w:line="360" w:lineRule="auto"/>
        <w:ind w:left="-360" w:firstLine="240"/>
        <w:rPr>
          <w:rFonts w:ascii="Times New Roman" w:hAnsi="Times New Roman"/>
          <w:b/>
          <w:sz w:val="24"/>
          <w:szCs w:val="24"/>
        </w:rPr>
      </w:pPr>
      <w:r w:rsidRPr="00B0254C">
        <w:rPr>
          <w:rFonts w:ascii="Times New Roman" w:hAnsi="Times New Roman"/>
          <w:b/>
          <w:sz w:val="24"/>
          <w:szCs w:val="24"/>
        </w:rPr>
        <w:t xml:space="preserve">                 СЕЛЬСКОГО ПОСЕЛЕНИЯ  АРГАЯШСКОГО МУНИЦИПАЛЬНОГО                   </w:t>
      </w:r>
    </w:p>
    <w:p w:rsidR="00F83F69" w:rsidRDefault="00F83F69" w:rsidP="0098619F">
      <w:pPr>
        <w:spacing w:line="360" w:lineRule="auto"/>
        <w:ind w:left="-360" w:firstLine="240"/>
        <w:rPr>
          <w:sz w:val="20"/>
          <w:szCs w:val="20"/>
        </w:rPr>
      </w:pPr>
      <w:r>
        <w:rPr>
          <w:noProof/>
          <w:lang w:eastAsia="ru-RU"/>
        </w:rPr>
        <w:pict>
          <v:line id="_x0000_s1026" style="position:absolute;left:0;text-align:left;z-index:251658240" from="0,18pt" to="498pt,18pt" strokeweight="4.5pt">
            <v:stroke linestyle="thickThin"/>
          </v:line>
        </w:pict>
      </w:r>
      <w:r w:rsidRPr="00B0254C">
        <w:rPr>
          <w:rFonts w:ascii="Times New Roman" w:hAnsi="Times New Roman"/>
          <w:b/>
          <w:sz w:val="24"/>
          <w:szCs w:val="24"/>
        </w:rPr>
        <w:t xml:space="preserve">                                                 РАЙОНА  ЧЕЛЯБИНСКОЙ ОБЛАСТИ                                                                </w:t>
      </w:r>
      <w:r w:rsidRPr="00B0254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0"/>
          <w:szCs w:val="20"/>
        </w:rPr>
        <w:t xml:space="preserve">                           </w:t>
      </w:r>
    </w:p>
    <w:p w:rsidR="00F83F69" w:rsidRPr="008C4069" w:rsidRDefault="00F83F69" w:rsidP="00C16C51">
      <w:pPr>
        <w:jc w:val="center"/>
        <w:rPr>
          <w:rFonts w:ascii="Times New Roman" w:hAnsi="Times New Roman"/>
          <w:b/>
          <w:sz w:val="28"/>
          <w:szCs w:val="28"/>
        </w:rPr>
      </w:pPr>
      <w:r w:rsidRPr="008C4069">
        <w:rPr>
          <w:rFonts w:ascii="Times New Roman" w:hAnsi="Times New Roman"/>
          <w:b/>
          <w:sz w:val="28"/>
          <w:szCs w:val="28"/>
        </w:rPr>
        <w:t>РЕШЕНИЕ</w:t>
      </w:r>
    </w:p>
    <w:p w:rsidR="00F83F69" w:rsidRPr="00D81756" w:rsidRDefault="00F83F69" w:rsidP="00D817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83F69" w:rsidRPr="00C16C51" w:rsidRDefault="00F83F69" w:rsidP="00C16C5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декабря 2018г.</w:t>
      </w:r>
      <w:r w:rsidRPr="00D81756">
        <w:rPr>
          <w:rFonts w:ascii="Times New Roman" w:hAnsi="Times New Roman"/>
          <w:sz w:val="28"/>
          <w:szCs w:val="28"/>
        </w:rPr>
        <w:t xml:space="preserve"> </w:t>
      </w:r>
      <w:r w:rsidRPr="00D81756">
        <w:rPr>
          <w:rFonts w:ascii="Times New Roman" w:hAnsi="Times New Roman"/>
          <w:sz w:val="28"/>
          <w:szCs w:val="28"/>
        </w:rPr>
        <w:tab/>
      </w:r>
      <w:r w:rsidRPr="00D81756">
        <w:rPr>
          <w:rFonts w:ascii="Times New Roman" w:hAnsi="Times New Roman"/>
          <w:sz w:val="28"/>
          <w:szCs w:val="28"/>
        </w:rPr>
        <w:tab/>
      </w:r>
      <w:r w:rsidRPr="00D81756">
        <w:rPr>
          <w:rFonts w:ascii="Times New Roman" w:hAnsi="Times New Roman"/>
          <w:sz w:val="28"/>
          <w:szCs w:val="28"/>
        </w:rPr>
        <w:tab/>
      </w:r>
      <w:r w:rsidRPr="00D81756">
        <w:rPr>
          <w:rFonts w:ascii="Times New Roman" w:hAnsi="Times New Roman"/>
          <w:sz w:val="28"/>
          <w:szCs w:val="28"/>
        </w:rPr>
        <w:tab/>
      </w:r>
      <w:r w:rsidRPr="00D81756">
        <w:rPr>
          <w:rFonts w:ascii="Times New Roman" w:hAnsi="Times New Roman"/>
          <w:sz w:val="28"/>
          <w:szCs w:val="28"/>
        </w:rPr>
        <w:tab/>
      </w:r>
      <w:r w:rsidRPr="00D81756">
        <w:rPr>
          <w:rFonts w:ascii="Times New Roman" w:hAnsi="Times New Roman"/>
          <w:sz w:val="28"/>
          <w:szCs w:val="28"/>
        </w:rPr>
        <w:tab/>
      </w:r>
      <w:r w:rsidRPr="00D81756"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      № 33</w:t>
      </w:r>
    </w:p>
    <w:p w:rsidR="00F83F69" w:rsidRPr="00A61CBF" w:rsidRDefault="00F83F69" w:rsidP="00A61C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F83F69" w:rsidRPr="00A61CBF" w:rsidRDefault="00F83F69" w:rsidP="00630C2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</w:t>
      </w:r>
      <w:r w:rsidRPr="00A61CBF">
        <w:rPr>
          <w:rFonts w:ascii="Times New Roman" w:hAnsi="Times New Roman"/>
          <w:b/>
          <w:sz w:val="28"/>
          <w:szCs w:val="28"/>
        </w:rPr>
        <w:t>оложени</w:t>
      </w:r>
      <w:r>
        <w:rPr>
          <w:rFonts w:ascii="Times New Roman" w:hAnsi="Times New Roman"/>
          <w:b/>
          <w:sz w:val="28"/>
          <w:szCs w:val="28"/>
        </w:rPr>
        <w:t>я</w:t>
      </w:r>
      <w:r w:rsidRPr="00A61CBF">
        <w:rPr>
          <w:rFonts w:ascii="Times New Roman" w:hAnsi="Times New Roman"/>
          <w:b/>
          <w:sz w:val="28"/>
          <w:szCs w:val="28"/>
        </w:rPr>
        <w:t xml:space="preserve"> об оказании</w:t>
      </w:r>
    </w:p>
    <w:p w:rsidR="00F83F69" w:rsidRPr="00A61CBF" w:rsidRDefault="00F83F69" w:rsidP="00630C2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A61CBF">
        <w:rPr>
          <w:rFonts w:ascii="Times New Roman" w:hAnsi="Times New Roman"/>
          <w:b/>
          <w:sz w:val="28"/>
          <w:szCs w:val="28"/>
        </w:rPr>
        <w:t>материальной помощи гражданам</w:t>
      </w:r>
      <w:r>
        <w:rPr>
          <w:rFonts w:ascii="Times New Roman" w:hAnsi="Times New Roman"/>
          <w:b/>
          <w:sz w:val="28"/>
          <w:szCs w:val="28"/>
        </w:rPr>
        <w:t xml:space="preserve"> Кузнецкого сельского поселения Аргаяшского муниципального района</w:t>
      </w:r>
      <w:r w:rsidRPr="00A61CBF">
        <w:rPr>
          <w:rFonts w:ascii="Times New Roman" w:hAnsi="Times New Roman"/>
          <w:b/>
          <w:sz w:val="28"/>
          <w:szCs w:val="28"/>
        </w:rPr>
        <w:t>, пострадавшим</w:t>
      </w:r>
    </w:p>
    <w:p w:rsidR="00F83F69" w:rsidRDefault="00F83F69" w:rsidP="00630C2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A61CBF">
        <w:rPr>
          <w:rFonts w:ascii="Times New Roman" w:hAnsi="Times New Roman"/>
          <w:b/>
          <w:sz w:val="28"/>
          <w:szCs w:val="28"/>
        </w:rPr>
        <w:t>от пожара и</w:t>
      </w:r>
      <w:r>
        <w:rPr>
          <w:rFonts w:ascii="Times New Roman" w:hAnsi="Times New Roman"/>
          <w:b/>
          <w:sz w:val="28"/>
          <w:szCs w:val="28"/>
        </w:rPr>
        <w:t xml:space="preserve">ли </w:t>
      </w:r>
      <w:r w:rsidRPr="00A61CBF">
        <w:rPr>
          <w:rFonts w:ascii="Times New Roman" w:hAnsi="Times New Roman"/>
          <w:b/>
          <w:sz w:val="28"/>
          <w:szCs w:val="28"/>
        </w:rPr>
        <w:t>стихийн</w:t>
      </w:r>
      <w:r>
        <w:rPr>
          <w:rFonts w:ascii="Times New Roman" w:hAnsi="Times New Roman"/>
          <w:b/>
          <w:sz w:val="28"/>
          <w:szCs w:val="28"/>
        </w:rPr>
        <w:t>ого</w:t>
      </w:r>
      <w:r w:rsidRPr="00A61CBF">
        <w:rPr>
          <w:rFonts w:ascii="Times New Roman" w:hAnsi="Times New Roman"/>
          <w:b/>
          <w:sz w:val="28"/>
          <w:szCs w:val="28"/>
        </w:rPr>
        <w:t xml:space="preserve"> бедстви</w:t>
      </w:r>
      <w:r>
        <w:rPr>
          <w:rFonts w:ascii="Times New Roman" w:hAnsi="Times New Roman"/>
          <w:b/>
          <w:sz w:val="28"/>
          <w:szCs w:val="28"/>
        </w:rPr>
        <w:t>я</w:t>
      </w:r>
    </w:p>
    <w:p w:rsidR="00F83F69" w:rsidRPr="00A61CBF" w:rsidRDefault="00F83F69" w:rsidP="00A61CBF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83F69" w:rsidRDefault="00F83F69" w:rsidP="004841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BF2C50">
        <w:rPr>
          <w:rFonts w:ascii="Times New Roman" w:hAnsi="Times New Roman"/>
          <w:sz w:val="28"/>
          <w:szCs w:val="28"/>
        </w:rPr>
        <w:t xml:space="preserve"> целях</w:t>
      </w:r>
      <w:r>
        <w:rPr>
          <w:rFonts w:ascii="Times New Roman" w:hAnsi="Times New Roman"/>
          <w:sz w:val="28"/>
          <w:szCs w:val="28"/>
        </w:rPr>
        <w:t xml:space="preserve"> оказания материальной помощи гражданам</w:t>
      </w:r>
      <w:r w:rsidRPr="00BF2C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Кузнецкого сельского поселения Аргаяшского муниципального района</w:t>
      </w:r>
      <w:r w:rsidRPr="00BF2C50">
        <w:rPr>
          <w:rFonts w:ascii="Times New Roman" w:hAnsi="Times New Roman"/>
          <w:sz w:val="28"/>
          <w:szCs w:val="28"/>
        </w:rPr>
        <w:t>, пострадавшим от пожара и</w:t>
      </w:r>
      <w:r>
        <w:rPr>
          <w:rFonts w:ascii="Times New Roman" w:hAnsi="Times New Roman"/>
          <w:sz w:val="28"/>
          <w:szCs w:val="28"/>
        </w:rPr>
        <w:t>ли</w:t>
      </w:r>
      <w:r w:rsidRPr="00BF2C50">
        <w:rPr>
          <w:rFonts w:ascii="Times New Roman" w:hAnsi="Times New Roman"/>
          <w:sz w:val="28"/>
          <w:szCs w:val="28"/>
        </w:rPr>
        <w:t xml:space="preserve"> стихийн</w:t>
      </w:r>
      <w:r>
        <w:rPr>
          <w:rFonts w:ascii="Times New Roman" w:hAnsi="Times New Roman"/>
          <w:sz w:val="28"/>
          <w:szCs w:val="28"/>
        </w:rPr>
        <w:t>ого</w:t>
      </w:r>
      <w:r w:rsidRPr="00BF2C50">
        <w:rPr>
          <w:rFonts w:ascii="Times New Roman" w:hAnsi="Times New Roman"/>
          <w:sz w:val="28"/>
          <w:szCs w:val="28"/>
        </w:rPr>
        <w:t xml:space="preserve"> бедстви</w:t>
      </w:r>
      <w:r>
        <w:rPr>
          <w:rFonts w:ascii="Times New Roman" w:hAnsi="Times New Roman"/>
          <w:sz w:val="28"/>
          <w:szCs w:val="28"/>
        </w:rPr>
        <w:t xml:space="preserve">я Совет Кузнецкого сельского поселения </w:t>
      </w:r>
    </w:p>
    <w:p w:rsidR="00F83F69" w:rsidRPr="00BF2C50" w:rsidRDefault="00F83F69" w:rsidP="004841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РЕШАЕТ:</w:t>
      </w:r>
    </w:p>
    <w:p w:rsidR="00F83F69" w:rsidRPr="00BF2C50" w:rsidRDefault="00F83F69" w:rsidP="004841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2C50">
        <w:rPr>
          <w:rFonts w:ascii="Times New Roman" w:hAnsi="Times New Roman"/>
          <w:sz w:val="28"/>
          <w:szCs w:val="28"/>
        </w:rPr>
        <w:t>1. Утвердить</w:t>
      </w:r>
      <w:r>
        <w:rPr>
          <w:rFonts w:ascii="Times New Roman" w:hAnsi="Times New Roman"/>
          <w:sz w:val="28"/>
          <w:szCs w:val="28"/>
        </w:rPr>
        <w:t xml:space="preserve"> </w:t>
      </w:r>
      <w:hyperlink w:anchor="Par65" w:history="1">
        <w:r w:rsidRPr="00BF2C50">
          <w:rPr>
            <w:rFonts w:ascii="Times New Roman" w:hAnsi="Times New Roman"/>
            <w:sz w:val="28"/>
            <w:szCs w:val="28"/>
          </w:rPr>
          <w:t>Положение</w:t>
        </w:r>
      </w:hyperlink>
      <w:r w:rsidRPr="00BF2C50">
        <w:rPr>
          <w:rFonts w:ascii="Times New Roman" w:hAnsi="Times New Roman"/>
          <w:sz w:val="28"/>
          <w:szCs w:val="28"/>
        </w:rPr>
        <w:t xml:space="preserve"> об оказании материальной помощи гражданам</w:t>
      </w:r>
      <w:r>
        <w:rPr>
          <w:rFonts w:ascii="Times New Roman" w:hAnsi="Times New Roman"/>
          <w:sz w:val="28"/>
          <w:szCs w:val="28"/>
        </w:rPr>
        <w:t xml:space="preserve"> Кузнецкого сельского поселения Аргаяшского муниципального района</w:t>
      </w:r>
      <w:r w:rsidRPr="00BF2C50">
        <w:rPr>
          <w:rFonts w:ascii="Times New Roman" w:hAnsi="Times New Roman"/>
          <w:sz w:val="28"/>
          <w:szCs w:val="28"/>
        </w:rPr>
        <w:t>, пострадавшим от пожара и</w:t>
      </w:r>
      <w:r>
        <w:rPr>
          <w:rFonts w:ascii="Times New Roman" w:hAnsi="Times New Roman"/>
          <w:sz w:val="28"/>
          <w:szCs w:val="28"/>
        </w:rPr>
        <w:t>ли</w:t>
      </w:r>
      <w:r w:rsidRPr="00BF2C50">
        <w:rPr>
          <w:rFonts w:ascii="Times New Roman" w:hAnsi="Times New Roman"/>
          <w:sz w:val="28"/>
          <w:szCs w:val="28"/>
        </w:rPr>
        <w:t xml:space="preserve"> стихийн</w:t>
      </w:r>
      <w:r>
        <w:rPr>
          <w:rFonts w:ascii="Times New Roman" w:hAnsi="Times New Roman"/>
          <w:sz w:val="28"/>
          <w:szCs w:val="28"/>
        </w:rPr>
        <w:t>ого</w:t>
      </w:r>
      <w:r w:rsidRPr="00BF2C50">
        <w:rPr>
          <w:rFonts w:ascii="Times New Roman" w:hAnsi="Times New Roman"/>
          <w:sz w:val="28"/>
          <w:szCs w:val="28"/>
        </w:rPr>
        <w:t xml:space="preserve"> бедстви</w:t>
      </w:r>
      <w:r>
        <w:rPr>
          <w:rFonts w:ascii="Times New Roman" w:hAnsi="Times New Roman"/>
          <w:sz w:val="28"/>
          <w:szCs w:val="28"/>
        </w:rPr>
        <w:t>я</w:t>
      </w:r>
      <w:r w:rsidRPr="00BF2C50">
        <w:rPr>
          <w:rFonts w:ascii="Times New Roman" w:hAnsi="Times New Roman"/>
          <w:sz w:val="28"/>
          <w:szCs w:val="28"/>
        </w:rPr>
        <w:t>.</w:t>
      </w:r>
    </w:p>
    <w:p w:rsidR="00F83F69" w:rsidRDefault="00F83F69" w:rsidP="004841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Опубликовать настоящее решение в периодическом печатном средстве массовой информации органов местного самоуправления «Вестник органов местного самоуправления Кузнецкого сельского поселения Аргаяшского муниципального района» и на официальном сайте администрации Кузнецкого сельского поселения Аргаяшского муниципального района в сети «Интернет».</w:t>
      </w:r>
    </w:p>
    <w:p w:rsidR="00F83F69" w:rsidRDefault="00F83F69" w:rsidP="004841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Контроль за выполнение настоящего решения оставляю за собой.</w:t>
      </w:r>
    </w:p>
    <w:p w:rsidR="00F83F69" w:rsidRPr="00A61CBF" w:rsidRDefault="00F83F69" w:rsidP="00484166">
      <w:pPr>
        <w:pStyle w:val="BodyTextIndent"/>
        <w:rPr>
          <w:szCs w:val="28"/>
        </w:rPr>
      </w:pPr>
      <w:r>
        <w:rPr>
          <w:szCs w:val="28"/>
        </w:rPr>
        <w:t>5. Р</w:t>
      </w:r>
      <w:r w:rsidRPr="00A61CBF">
        <w:rPr>
          <w:szCs w:val="28"/>
        </w:rPr>
        <w:t xml:space="preserve">ешение вступает в силу </w:t>
      </w:r>
      <w:r>
        <w:rPr>
          <w:szCs w:val="28"/>
        </w:rPr>
        <w:t>со дня опубликования.</w:t>
      </w:r>
    </w:p>
    <w:p w:rsidR="00F83F69" w:rsidRPr="00A61CBF" w:rsidRDefault="00F83F69" w:rsidP="00BF2C50">
      <w:pPr>
        <w:pStyle w:val="BodyTextIndent"/>
        <w:rPr>
          <w:szCs w:val="28"/>
        </w:rPr>
      </w:pPr>
    </w:p>
    <w:p w:rsidR="00F83F69" w:rsidRDefault="00F83F69" w:rsidP="00BF2C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83F69" w:rsidRDefault="00F83F69" w:rsidP="00ED10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83F69" w:rsidRPr="00BF2C50" w:rsidRDefault="00F83F69" w:rsidP="00ED10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Глава Кузнецкого сельского поселения                              И.Н.Харапаев.</w:t>
      </w:r>
    </w:p>
    <w:p w:rsidR="00F83F69" w:rsidRDefault="00F83F69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</w:p>
    <w:p w:rsidR="00F83F69" w:rsidRDefault="00F83F69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Председатель Совета депутатов</w:t>
      </w:r>
    </w:p>
    <w:p w:rsidR="00F83F69" w:rsidRDefault="00F83F69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Кузнецкого сельского поселения                                        О.А.Ефимова.</w:t>
      </w:r>
      <w:r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83F69" w:rsidRDefault="00F83F69" w:rsidP="0048416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</w:t>
      </w:r>
    </w:p>
    <w:p w:rsidR="00F83F69" w:rsidRDefault="00F83F69" w:rsidP="0048416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83F69" w:rsidRDefault="00F83F69" w:rsidP="0048416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УТВЕРЖДЕНО</w:t>
      </w:r>
    </w:p>
    <w:p w:rsidR="00F83F69" w:rsidRDefault="00F83F69" w:rsidP="000B48AB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решением Совета Кузнецкого сельского поселения Аргаяшского муниципального района</w:t>
      </w:r>
    </w:p>
    <w:p w:rsidR="00F83F69" w:rsidRPr="00BF2C50" w:rsidRDefault="00F83F69" w:rsidP="00484166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от 20.12.2018 г.  № 33</w:t>
      </w:r>
    </w:p>
    <w:p w:rsidR="00F83F69" w:rsidRPr="00BF2C50" w:rsidRDefault="00F83F69" w:rsidP="00BF2C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83F69" w:rsidRDefault="00F83F69" w:rsidP="00BF2C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F83F69" w:rsidRPr="00BF2C50" w:rsidRDefault="00F83F69" w:rsidP="00BF2C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0"/>
        </w:rPr>
      </w:pPr>
      <w:r w:rsidRPr="00BF2C50">
        <w:rPr>
          <w:rFonts w:ascii="Times New Roman" w:hAnsi="Times New Roman"/>
          <w:b/>
          <w:bCs/>
          <w:sz w:val="28"/>
          <w:szCs w:val="20"/>
        </w:rPr>
        <w:t>ПОЛОЖЕНИЕ</w:t>
      </w:r>
    </w:p>
    <w:p w:rsidR="00F83F69" w:rsidRPr="00BF2C50" w:rsidRDefault="00F83F69" w:rsidP="00BF2C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0"/>
        </w:rPr>
      </w:pPr>
      <w:r w:rsidRPr="00BF2C50">
        <w:rPr>
          <w:rFonts w:ascii="Times New Roman" w:hAnsi="Times New Roman"/>
          <w:b/>
          <w:bCs/>
          <w:sz w:val="28"/>
          <w:szCs w:val="20"/>
        </w:rPr>
        <w:t>ОБ ОКАЗАНИИ МАТЕРИАЛЬНОЙ ПОМОЩИ ГРАЖДАНАМ</w:t>
      </w:r>
      <w:r>
        <w:rPr>
          <w:rFonts w:ascii="Times New Roman" w:hAnsi="Times New Roman"/>
          <w:b/>
          <w:bCs/>
          <w:sz w:val="28"/>
          <w:szCs w:val="20"/>
        </w:rPr>
        <w:t xml:space="preserve"> КУЗНЕЦКОГО СЕЛЬСКОГО ПОСЕЛЕНИЯ АРГАЯШСКОГО МУНИЦИПАЛЬНОГО РАЙОНА</w:t>
      </w:r>
      <w:r w:rsidRPr="00BF2C50">
        <w:rPr>
          <w:rFonts w:ascii="Times New Roman" w:hAnsi="Times New Roman"/>
          <w:b/>
          <w:bCs/>
          <w:sz w:val="28"/>
          <w:szCs w:val="20"/>
        </w:rPr>
        <w:t>, ПОСТРАДАВШИМ</w:t>
      </w:r>
      <w:r>
        <w:rPr>
          <w:rFonts w:ascii="Times New Roman" w:hAnsi="Times New Roman"/>
          <w:b/>
          <w:bCs/>
          <w:sz w:val="28"/>
          <w:szCs w:val="20"/>
        </w:rPr>
        <w:t xml:space="preserve"> </w:t>
      </w:r>
      <w:r w:rsidRPr="00BF2C50">
        <w:rPr>
          <w:rFonts w:ascii="Times New Roman" w:hAnsi="Times New Roman"/>
          <w:b/>
          <w:bCs/>
          <w:sz w:val="28"/>
          <w:szCs w:val="20"/>
        </w:rPr>
        <w:t>ОТ ПОЖАРА И</w:t>
      </w:r>
      <w:r>
        <w:rPr>
          <w:rFonts w:ascii="Times New Roman" w:hAnsi="Times New Roman"/>
          <w:b/>
          <w:bCs/>
          <w:sz w:val="28"/>
          <w:szCs w:val="20"/>
        </w:rPr>
        <w:t xml:space="preserve">ЛИ </w:t>
      </w:r>
      <w:r w:rsidRPr="00BF2C50">
        <w:rPr>
          <w:rFonts w:ascii="Times New Roman" w:hAnsi="Times New Roman"/>
          <w:b/>
          <w:bCs/>
          <w:sz w:val="28"/>
          <w:szCs w:val="20"/>
        </w:rPr>
        <w:t>СТИХИЙН</w:t>
      </w:r>
      <w:r>
        <w:rPr>
          <w:rFonts w:ascii="Times New Roman" w:hAnsi="Times New Roman"/>
          <w:b/>
          <w:bCs/>
          <w:sz w:val="28"/>
          <w:szCs w:val="20"/>
        </w:rPr>
        <w:t>ОГО</w:t>
      </w:r>
      <w:r w:rsidRPr="00BF2C50">
        <w:rPr>
          <w:rFonts w:ascii="Times New Roman" w:hAnsi="Times New Roman"/>
          <w:b/>
          <w:bCs/>
          <w:sz w:val="28"/>
          <w:szCs w:val="20"/>
        </w:rPr>
        <w:t xml:space="preserve"> БЕДСТВИ</w:t>
      </w:r>
      <w:r>
        <w:rPr>
          <w:rFonts w:ascii="Times New Roman" w:hAnsi="Times New Roman"/>
          <w:b/>
          <w:bCs/>
          <w:sz w:val="28"/>
          <w:szCs w:val="20"/>
        </w:rPr>
        <w:t>Я</w:t>
      </w:r>
    </w:p>
    <w:p w:rsidR="00F83F69" w:rsidRPr="00BF2C50" w:rsidRDefault="00F83F69" w:rsidP="00BF2C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</w:p>
    <w:p w:rsidR="00F83F69" w:rsidRPr="00BF2C50" w:rsidRDefault="00F83F69" w:rsidP="00BF2C5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Статья </w:t>
      </w:r>
      <w:r w:rsidRPr="00BF2C50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О</w:t>
      </w:r>
      <w:r w:rsidRPr="00BF2C50">
        <w:rPr>
          <w:rFonts w:ascii="Times New Roman" w:hAnsi="Times New Roman"/>
          <w:sz w:val="28"/>
          <w:szCs w:val="28"/>
        </w:rPr>
        <w:t>бщие положения</w:t>
      </w:r>
    </w:p>
    <w:p w:rsidR="00F83F69" w:rsidRPr="00BF2C50" w:rsidRDefault="00F83F69" w:rsidP="00BF2C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83F69" w:rsidRDefault="00F83F69" w:rsidP="005A3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2C50">
        <w:rPr>
          <w:rFonts w:ascii="Times New Roman" w:hAnsi="Times New Roman"/>
          <w:sz w:val="28"/>
          <w:szCs w:val="28"/>
        </w:rPr>
        <w:t>1.1. Положение об оказании материальной помощи гражданам, пострадавшим от пожара и</w:t>
      </w:r>
      <w:r>
        <w:rPr>
          <w:rFonts w:ascii="Times New Roman" w:hAnsi="Times New Roman"/>
          <w:sz w:val="28"/>
          <w:szCs w:val="28"/>
        </w:rPr>
        <w:t>ли</w:t>
      </w:r>
      <w:r w:rsidRPr="00BF2C50">
        <w:rPr>
          <w:rFonts w:ascii="Times New Roman" w:hAnsi="Times New Roman"/>
          <w:sz w:val="28"/>
          <w:szCs w:val="28"/>
        </w:rPr>
        <w:t xml:space="preserve"> стихийн</w:t>
      </w:r>
      <w:r>
        <w:rPr>
          <w:rFonts w:ascii="Times New Roman" w:hAnsi="Times New Roman"/>
          <w:sz w:val="28"/>
          <w:szCs w:val="28"/>
        </w:rPr>
        <w:t xml:space="preserve">ого </w:t>
      </w:r>
      <w:r w:rsidRPr="00BF2C50">
        <w:rPr>
          <w:rFonts w:ascii="Times New Roman" w:hAnsi="Times New Roman"/>
          <w:sz w:val="28"/>
          <w:szCs w:val="28"/>
        </w:rPr>
        <w:t>бедстви</w:t>
      </w:r>
      <w:r>
        <w:rPr>
          <w:rFonts w:ascii="Times New Roman" w:hAnsi="Times New Roman"/>
          <w:sz w:val="28"/>
          <w:szCs w:val="28"/>
        </w:rPr>
        <w:t>я</w:t>
      </w:r>
      <w:r w:rsidRPr="00BF2C50">
        <w:rPr>
          <w:rFonts w:ascii="Times New Roman" w:hAnsi="Times New Roman"/>
          <w:sz w:val="28"/>
          <w:szCs w:val="28"/>
        </w:rPr>
        <w:t xml:space="preserve"> (далее </w:t>
      </w:r>
      <w:r>
        <w:rPr>
          <w:rFonts w:ascii="Times New Roman" w:hAnsi="Times New Roman"/>
          <w:sz w:val="28"/>
          <w:szCs w:val="28"/>
        </w:rPr>
        <w:t>–</w:t>
      </w:r>
      <w:r w:rsidRPr="00BF2C50">
        <w:rPr>
          <w:rFonts w:ascii="Times New Roman" w:hAnsi="Times New Roman"/>
          <w:sz w:val="28"/>
          <w:szCs w:val="28"/>
        </w:rPr>
        <w:t xml:space="preserve"> Положение) разработано в целях частичного возмещения ущерба гражданам</w:t>
      </w:r>
      <w:r>
        <w:rPr>
          <w:rFonts w:ascii="Times New Roman" w:hAnsi="Times New Roman"/>
          <w:sz w:val="28"/>
          <w:szCs w:val="28"/>
        </w:rPr>
        <w:t>, зарегистрированным и постоянно проживающим на территории Кузнецкого сельского поселения Аргаяшского муниципального района (далее – гражданам)</w:t>
      </w:r>
      <w:r w:rsidRPr="00BF2C50">
        <w:rPr>
          <w:rFonts w:ascii="Times New Roman" w:hAnsi="Times New Roman"/>
          <w:sz w:val="28"/>
          <w:szCs w:val="28"/>
        </w:rPr>
        <w:t xml:space="preserve">, пострадавшим от пожара </w:t>
      </w:r>
      <w:r>
        <w:rPr>
          <w:rFonts w:ascii="Times New Roman" w:hAnsi="Times New Roman"/>
          <w:sz w:val="28"/>
          <w:szCs w:val="28"/>
        </w:rPr>
        <w:t>или</w:t>
      </w:r>
      <w:r w:rsidRPr="00BF2C50">
        <w:rPr>
          <w:rFonts w:ascii="Times New Roman" w:hAnsi="Times New Roman"/>
          <w:sz w:val="28"/>
          <w:szCs w:val="28"/>
        </w:rPr>
        <w:t xml:space="preserve"> стихийн</w:t>
      </w:r>
      <w:r>
        <w:rPr>
          <w:rFonts w:ascii="Times New Roman" w:hAnsi="Times New Roman"/>
          <w:sz w:val="28"/>
          <w:szCs w:val="28"/>
        </w:rPr>
        <w:t>ого</w:t>
      </w:r>
      <w:r w:rsidRPr="00BF2C50">
        <w:rPr>
          <w:rFonts w:ascii="Times New Roman" w:hAnsi="Times New Roman"/>
          <w:sz w:val="28"/>
          <w:szCs w:val="28"/>
        </w:rPr>
        <w:t xml:space="preserve"> бедстви</w:t>
      </w:r>
      <w:r>
        <w:rPr>
          <w:rFonts w:ascii="Times New Roman" w:hAnsi="Times New Roman"/>
          <w:sz w:val="28"/>
          <w:szCs w:val="28"/>
        </w:rPr>
        <w:t>я</w:t>
      </w:r>
      <w:r w:rsidRPr="00BF2C50">
        <w:rPr>
          <w:rFonts w:ascii="Times New Roman" w:hAnsi="Times New Roman"/>
          <w:sz w:val="28"/>
          <w:szCs w:val="28"/>
        </w:rPr>
        <w:t>.</w:t>
      </w:r>
    </w:p>
    <w:p w:rsidR="00F83F69" w:rsidRPr="00BF2C50" w:rsidRDefault="00F83F69" w:rsidP="005A3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Pr="00BF2C50">
        <w:rPr>
          <w:rFonts w:ascii="Times New Roman" w:hAnsi="Times New Roman"/>
          <w:sz w:val="28"/>
          <w:szCs w:val="28"/>
        </w:rPr>
        <w:t>Право на материальную помощь имеет собственник жилого помещения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2C50">
        <w:rPr>
          <w:rFonts w:ascii="Times New Roman" w:hAnsi="Times New Roman"/>
          <w:sz w:val="28"/>
          <w:szCs w:val="28"/>
        </w:rPr>
        <w:t>в случае причинения пожаром либо стихийным бедствием ущерба жилому помещению при условии регистрации и проживания гражданина в данном помещении и отсутствия вины проживающего.</w:t>
      </w:r>
    </w:p>
    <w:p w:rsidR="00F83F69" w:rsidRPr="00BF2C50" w:rsidRDefault="00F83F69" w:rsidP="005A37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2C50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3</w:t>
      </w:r>
      <w:r w:rsidRPr="00BF2C50">
        <w:rPr>
          <w:rFonts w:ascii="Times New Roman" w:hAnsi="Times New Roman"/>
          <w:sz w:val="28"/>
          <w:szCs w:val="28"/>
        </w:rPr>
        <w:t xml:space="preserve">. Лица, указанные в </w:t>
      </w:r>
      <w:hyperlink r:id="rId6" w:history="1">
        <w:r w:rsidRPr="00BF2C50">
          <w:rPr>
            <w:rFonts w:ascii="Times New Roman" w:hAnsi="Times New Roman"/>
            <w:sz w:val="28"/>
            <w:szCs w:val="28"/>
          </w:rPr>
          <w:t>пунктах 1.2</w:t>
        </w:r>
      </w:hyperlink>
      <w:r w:rsidRPr="00BF2C50">
        <w:rPr>
          <w:rFonts w:ascii="Times New Roman" w:hAnsi="Times New Roman"/>
          <w:sz w:val="28"/>
          <w:szCs w:val="28"/>
        </w:rPr>
        <w:t xml:space="preserve"> и </w:t>
      </w:r>
      <w:hyperlink r:id="rId7" w:history="1">
        <w:r w:rsidRPr="00BF2C50">
          <w:rPr>
            <w:rFonts w:ascii="Times New Roman" w:hAnsi="Times New Roman"/>
            <w:sz w:val="28"/>
            <w:szCs w:val="28"/>
          </w:rPr>
          <w:t>1.3</w:t>
        </w:r>
      </w:hyperlink>
      <w:r w:rsidRPr="00BF2C50">
        <w:rPr>
          <w:rFonts w:ascii="Times New Roman" w:hAnsi="Times New Roman"/>
          <w:sz w:val="28"/>
          <w:szCs w:val="28"/>
        </w:rPr>
        <w:t xml:space="preserve"> настоящего Положения, для получения материальной помощи могут обратиться с заявлением не позднее 6 месяцев с момента причинения ущерба.</w:t>
      </w:r>
    </w:p>
    <w:p w:rsidR="00F83F69" w:rsidRDefault="00F83F69" w:rsidP="00A61C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3F69" w:rsidRDefault="00F83F69" w:rsidP="00BF2C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Статья</w:t>
      </w:r>
      <w:r w:rsidRPr="00A61CBF">
        <w:rPr>
          <w:rFonts w:ascii="Times New Roman" w:hAnsi="Times New Roman"/>
          <w:sz w:val="28"/>
          <w:szCs w:val="28"/>
        </w:rPr>
        <w:t xml:space="preserve"> 2. </w:t>
      </w:r>
      <w:r>
        <w:rPr>
          <w:rFonts w:ascii="Times New Roman" w:hAnsi="Times New Roman"/>
          <w:sz w:val="28"/>
          <w:szCs w:val="28"/>
        </w:rPr>
        <w:t>П</w:t>
      </w:r>
      <w:r w:rsidRPr="00A61CBF">
        <w:rPr>
          <w:rFonts w:ascii="Times New Roman" w:hAnsi="Times New Roman"/>
          <w:sz w:val="28"/>
          <w:szCs w:val="28"/>
        </w:rPr>
        <w:t>орядок обращения за материальной помощью</w:t>
      </w:r>
    </w:p>
    <w:p w:rsidR="00F83F69" w:rsidRDefault="00F83F69" w:rsidP="00BF2C5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3F69" w:rsidRPr="00A61CBF" w:rsidRDefault="00F83F69" w:rsidP="00D15F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5F16">
        <w:rPr>
          <w:rFonts w:ascii="Times New Roman" w:hAnsi="Times New Roman"/>
          <w:sz w:val="28"/>
          <w:szCs w:val="28"/>
        </w:rPr>
        <w:t>2.1. За оказанием материальной помощи собственник жилого помещения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5F16">
        <w:rPr>
          <w:rFonts w:ascii="Times New Roman" w:hAnsi="Times New Roman"/>
          <w:sz w:val="28"/>
          <w:szCs w:val="28"/>
        </w:rPr>
        <w:t>обращается с заявлением в приемную а</w:t>
      </w:r>
      <w:r>
        <w:rPr>
          <w:rFonts w:ascii="Times New Roman" w:hAnsi="Times New Roman"/>
          <w:sz w:val="28"/>
          <w:szCs w:val="28"/>
        </w:rPr>
        <w:t>дминистрации Кузнецкого сельского поселения Аргаяшского муниципального района</w:t>
      </w:r>
      <w:r w:rsidRPr="00D15F16">
        <w:rPr>
          <w:rFonts w:ascii="Times New Roman" w:hAnsi="Times New Roman"/>
          <w:sz w:val="28"/>
          <w:szCs w:val="28"/>
        </w:rPr>
        <w:t xml:space="preserve">. Специалист приемной регистрирует заявление и передает его </w:t>
      </w:r>
      <w:r>
        <w:rPr>
          <w:rFonts w:ascii="Times New Roman" w:hAnsi="Times New Roman"/>
          <w:sz w:val="28"/>
          <w:szCs w:val="28"/>
        </w:rPr>
        <w:t xml:space="preserve">главе Кузнецкого сельского поселения Аргаяшского муниципального района. </w:t>
      </w:r>
    </w:p>
    <w:p w:rsidR="00F83F69" w:rsidRDefault="00F83F69" w:rsidP="00296B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К </w:t>
      </w:r>
      <w:r w:rsidRPr="00A61CBF">
        <w:rPr>
          <w:rFonts w:ascii="Times New Roman" w:hAnsi="Times New Roman"/>
          <w:sz w:val="28"/>
          <w:szCs w:val="28"/>
        </w:rPr>
        <w:t>заявлению об оказании материальной помощи прилагаются</w:t>
      </w:r>
      <w:r>
        <w:rPr>
          <w:rFonts w:ascii="Times New Roman" w:hAnsi="Times New Roman"/>
          <w:sz w:val="28"/>
          <w:szCs w:val="28"/>
        </w:rPr>
        <w:t>:</w:t>
      </w:r>
    </w:p>
    <w:p w:rsidR="00F83F69" w:rsidRDefault="00F83F69" w:rsidP="00676D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2.2.1. Документы личного предъявления:</w:t>
      </w:r>
    </w:p>
    <w:p w:rsidR="00F83F69" w:rsidRPr="00A61CBF" w:rsidRDefault="00F83F69" w:rsidP="00676D0F">
      <w:pPr>
        <w:widowControl w:val="0"/>
        <w:tabs>
          <w:tab w:val="left" w:pos="11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61CBF">
        <w:rPr>
          <w:rFonts w:ascii="Times New Roman" w:hAnsi="Times New Roman"/>
          <w:sz w:val="28"/>
          <w:szCs w:val="28"/>
        </w:rPr>
        <w:t>паспорт или иной документ, удостоверяющий личность (для лиц, не имеющих гражданства Российской Федерации), или справка паспортно-визовой службы (при утрате паспорта);</w:t>
      </w:r>
    </w:p>
    <w:p w:rsidR="00F83F69" w:rsidRDefault="00F83F69" w:rsidP="00676D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61CBF">
        <w:rPr>
          <w:rFonts w:ascii="Times New Roman" w:hAnsi="Times New Roman"/>
          <w:sz w:val="28"/>
          <w:szCs w:val="28"/>
        </w:rPr>
        <w:t>копия документа, подтверждающего право на жилое помещение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CBF">
        <w:rPr>
          <w:rFonts w:ascii="Times New Roman" w:hAnsi="Times New Roman"/>
          <w:sz w:val="28"/>
          <w:szCs w:val="28"/>
        </w:rPr>
        <w:t>(свидетельство о праве собственности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CBF">
        <w:rPr>
          <w:rFonts w:ascii="Times New Roman" w:hAnsi="Times New Roman"/>
          <w:sz w:val="28"/>
          <w:szCs w:val="28"/>
        </w:rPr>
        <w:t>или иной документ, подтверждающий право на жилое помещение в соответствии с действующим законодательством), если таковые сохранились при пожаре, либо стихийном бедствии</w:t>
      </w:r>
      <w:r>
        <w:rPr>
          <w:rFonts w:ascii="Times New Roman" w:hAnsi="Times New Roman"/>
          <w:sz w:val="28"/>
          <w:szCs w:val="28"/>
        </w:rPr>
        <w:t>.</w:t>
      </w:r>
    </w:p>
    <w:p w:rsidR="00F83F69" w:rsidRDefault="00F83F69" w:rsidP="00676D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Документы, входящие в Перечень необходимых и обязательных услуг, и являющиеся документами личного предоставления:</w:t>
      </w:r>
    </w:p>
    <w:p w:rsidR="00F83F69" w:rsidRPr="00A61CBF" w:rsidRDefault="00F83F69" w:rsidP="00676D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61CBF">
        <w:rPr>
          <w:rFonts w:ascii="Times New Roman" w:hAnsi="Times New Roman"/>
          <w:sz w:val="28"/>
          <w:szCs w:val="28"/>
        </w:rPr>
        <w:t>копия страницы сберегательной книжки с указанием номера лицевого счета, либо номер лицевого счета банковской карты</w:t>
      </w:r>
      <w:r>
        <w:rPr>
          <w:rFonts w:ascii="Times New Roman" w:hAnsi="Times New Roman"/>
          <w:sz w:val="28"/>
          <w:szCs w:val="28"/>
        </w:rPr>
        <w:t>;</w:t>
      </w:r>
    </w:p>
    <w:p w:rsidR="00F83F69" w:rsidRDefault="00F83F69" w:rsidP="004841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CBF">
        <w:rPr>
          <w:rFonts w:ascii="Times New Roman" w:hAnsi="Times New Roman"/>
          <w:sz w:val="28"/>
          <w:szCs w:val="28"/>
        </w:rPr>
        <w:t xml:space="preserve">- справка администрации сельского поселения о составе </w:t>
      </w:r>
      <w:r w:rsidRPr="00E5706D">
        <w:rPr>
          <w:rFonts w:ascii="Times New Roman" w:hAnsi="Times New Roman"/>
          <w:sz w:val="28"/>
          <w:szCs w:val="28"/>
        </w:rPr>
        <w:t>семьи заявителя</w:t>
      </w:r>
      <w:r>
        <w:rPr>
          <w:rFonts w:ascii="Times New Roman" w:hAnsi="Times New Roman"/>
          <w:sz w:val="28"/>
          <w:szCs w:val="28"/>
        </w:rPr>
        <w:t>.</w:t>
      </w:r>
    </w:p>
    <w:p w:rsidR="00F83F69" w:rsidRPr="00A61CBF" w:rsidRDefault="00F83F69" w:rsidP="00676D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CBF">
        <w:rPr>
          <w:rFonts w:ascii="Times New Roman" w:hAnsi="Times New Roman"/>
          <w:sz w:val="28"/>
          <w:szCs w:val="28"/>
        </w:rPr>
        <w:t xml:space="preserve">- </w:t>
      </w:r>
      <w:r w:rsidRPr="00E5706D">
        <w:rPr>
          <w:rFonts w:ascii="Times New Roman" w:hAnsi="Times New Roman"/>
          <w:sz w:val="28"/>
          <w:szCs w:val="28"/>
        </w:rPr>
        <w:t>копия свидетельства о постановке на учет физического лица в налоговом органе на территории Российской Федерации (ИНН);</w:t>
      </w:r>
    </w:p>
    <w:p w:rsidR="00F83F69" w:rsidRPr="00E5706D" w:rsidRDefault="00F83F69" w:rsidP="00676D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CBF">
        <w:rPr>
          <w:rFonts w:ascii="Times New Roman" w:hAnsi="Times New Roman"/>
          <w:sz w:val="28"/>
          <w:szCs w:val="28"/>
        </w:rPr>
        <w:t>- копия страхового свидетельства обязательного пенсионного страхования;</w:t>
      </w:r>
    </w:p>
    <w:p w:rsidR="00F83F69" w:rsidRDefault="00F83F69" w:rsidP="00676D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CBF">
        <w:rPr>
          <w:rFonts w:ascii="Times New Roman" w:hAnsi="Times New Roman"/>
          <w:sz w:val="28"/>
          <w:szCs w:val="28"/>
        </w:rPr>
        <w:t xml:space="preserve">- </w:t>
      </w:r>
      <w:r w:rsidRPr="00E5706D">
        <w:rPr>
          <w:rFonts w:ascii="Times New Roman" w:hAnsi="Times New Roman"/>
          <w:sz w:val="28"/>
          <w:szCs w:val="28"/>
        </w:rPr>
        <w:t>документ, подтверждающий факт пожара или стихийного бедствия природного и техногенного характера</w:t>
      </w:r>
      <w:r w:rsidRPr="00A61CBF">
        <w:rPr>
          <w:rFonts w:ascii="Times New Roman" w:hAnsi="Times New Roman"/>
          <w:sz w:val="28"/>
          <w:szCs w:val="28"/>
        </w:rPr>
        <w:t xml:space="preserve">, </w:t>
      </w:r>
      <w:r w:rsidRPr="00E5706D">
        <w:rPr>
          <w:rFonts w:ascii="Times New Roman" w:hAnsi="Times New Roman"/>
          <w:sz w:val="28"/>
          <w:szCs w:val="28"/>
        </w:rPr>
        <w:t>с указанием причиненного ущерба и причины возникновения</w:t>
      </w:r>
      <w:r>
        <w:rPr>
          <w:rFonts w:ascii="Times New Roman" w:hAnsi="Times New Roman"/>
          <w:sz w:val="28"/>
          <w:szCs w:val="28"/>
        </w:rPr>
        <w:t>, выданный специализированной организацией.</w:t>
      </w:r>
    </w:p>
    <w:p w:rsidR="00F83F69" w:rsidRDefault="00F83F69" w:rsidP="005A37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3F69" w:rsidRPr="002C5C11" w:rsidRDefault="00F83F69" w:rsidP="00540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Статья</w:t>
      </w:r>
      <w:r w:rsidRPr="002C5C11">
        <w:rPr>
          <w:rFonts w:ascii="Times New Roman" w:hAnsi="Times New Roman"/>
          <w:sz w:val="28"/>
        </w:rPr>
        <w:t xml:space="preserve"> 3. </w:t>
      </w:r>
      <w:r>
        <w:rPr>
          <w:rFonts w:ascii="Times New Roman" w:hAnsi="Times New Roman"/>
          <w:sz w:val="28"/>
        </w:rPr>
        <w:t>П</w:t>
      </w:r>
      <w:r w:rsidRPr="002C5C11">
        <w:rPr>
          <w:rFonts w:ascii="Times New Roman" w:hAnsi="Times New Roman"/>
          <w:sz w:val="28"/>
        </w:rPr>
        <w:t>ринятие решения</w:t>
      </w:r>
    </w:p>
    <w:p w:rsidR="00F83F69" w:rsidRPr="005A3730" w:rsidRDefault="00F83F69" w:rsidP="00540C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83F69" w:rsidRDefault="00F83F69" w:rsidP="00D97C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97CA3">
        <w:rPr>
          <w:rFonts w:ascii="Times New Roman" w:hAnsi="Times New Roman"/>
          <w:sz w:val="28"/>
        </w:rPr>
        <w:t xml:space="preserve">3.1. Решение об оказании либо отказе в оказании материальной помощи пострадавшим гражданам, принимается </w:t>
      </w:r>
      <w:r>
        <w:rPr>
          <w:rFonts w:ascii="Times New Roman" w:hAnsi="Times New Roman"/>
          <w:sz w:val="28"/>
        </w:rPr>
        <w:t>решением Совета Кузнецкого сельского поселения Аргаяшского муниципального района</w:t>
      </w:r>
      <w:r w:rsidRPr="00D97CA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действующем на основании Устава Кузнецкого сельского поселения Аргаяшского муниципального района, </w:t>
      </w:r>
      <w:r w:rsidRPr="00D97CA3">
        <w:rPr>
          <w:rFonts w:ascii="Times New Roman" w:hAnsi="Times New Roman"/>
          <w:sz w:val="28"/>
        </w:rPr>
        <w:t>после рассмотрения представленных документов.</w:t>
      </w:r>
      <w:r>
        <w:rPr>
          <w:rFonts w:ascii="Times New Roman" w:hAnsi="Times New Roman"/>
          <w:sz w:val="28"/>
        </w:rPr>
        <w:t xml:space="preserve"> </w:t>
      </w:r>
    </w:p>
    <w:p w:rsidR="00F83F69" w:rsidRPr="00D97CA3" w:rsidRDefault="00F83F69" w:rsidP="00D97C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3.2</w:t>
      </w:r>
      <w:r w:rsidRPr="00D97CA3">
        <w:rPr>
          <w:rFonts w:ascii="Times New Roman" w:hAnsi="Times New Roman"/>
          <w:sz w:val="28"/>
        </w:rPr>
        <w:t xml:space="preserve">. Решение об оказании материальной помощи либо отказе в оказании материальной помощи принимается </w:t>
      </w:r>
      <w:r>
        <w:rPr>
          <w:rFonts w:ascii="Times New Roman" w:hAnsi="Times New Roman"/>
          <w:sz w:val="28"/>
        </w:rPr>
        <w:t>Советом Кузнецкого сельского поселения Аргаяшского муниципального района</w:t>
      </w:r>
      <w:r w:rsidRPr="00D97CA3">
        <w:rPr>
          <w:rFonts w:ascii="Times New Roman" w:hAnsi="Times New Roman"/>
          <w:sz w:val="28"/>
        </w:rPr>
        <w:t xml:space="preserve"> в течение 10 дней с момента представления всех необходимых документов, указанных в пункте 2.2 настоящего Положения.</w:t>
      </w:r>
    </w:p>
    <w:p w:rsidR="00F83F69" w:rsidRPr="00D97CA3" w:rsidRDefault="00F83F69" w:rsidP="00D97C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</w:t>
      </w:r>
      <w:r w:rsidRPr="00D97CA3">
        <w:rPr>
          <w:rFonts w:ascii="Times New Roman" w:hAnsi="Times New Roman"/>
          <w:sz w:val="28"/>
        </w:rPr>
        <w:t xml:space="preserve"> Решение об отказе в оказании материальной помощи принимается </w:t>
      </w:r>
      <w:r>
        <w:rPr>
          <w:rFonts w:ascii="Times New Roman" w:hAnsi="Times New Roman"/>
          <w:sz w:val="28"/>
        </w:rPr>
        <w:t>Советом Кузнецкого сельского поселения Аргаяшского муниципального района</w:t>
      </w:r>
      <w:r w:rsidRPr="00D97CA3">
        <w:rPr>
          <w:rFonts w:ascii="Times New Roman" w:hAnsi="Times New Roman"/>
          <w:sz w:val="28"/>
        </w:rPr>
        <w:t xml:space="preserve"> в следующих случаях:</w:t>
      </w:r>
    </w:p>
    <w:p w:rsidR="00F83F69" w:rsidRPr="00D97CA3" w:rsidRDefault="00F83F69" w:rsidP="00D97C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97CA3">
        <w:rPr>
          <w:rFonts w:ascii="Times New Roman" w:hAnsi="Times New Roman"/>
          <w:sz w:val="28"/>
        </w:rPr>
        <w:t xml:space="preserve">- при обращении лица, не имеющего права на получение материальной помощи в соответствии с </w:t>
      </w:r>
      <w:hyperlink r:id="rId8" w:history="1">
        <w:r w:rsidRPr="00D97CA3">
          <w:rPr>
            <w:rFonts w:ascii="Times New Roman" w:hAnsi="Times New Roman"/>
            <w:sz w:val="28"/>
          </w:rPr>
          <w:t>пунктами 1.2</w:t>
        </w:r>
      </w:hyperlink>
      <w:r w:rsidRPr="00D97CA3">
        <w:rPr>
          <w:rFonts w:ascii="Times New Roman" w:hAnsi="Times New Roman"/>
          <w:sz w:val="28"/>
        </w:rPr>
        <w:t xml:space="preserve"> и </w:t>
      </w:r>
      <w:hyperlink r:id="rId9" w:history="1">
        <w:r w:rsidRPr="00D97CA3">
          <w:rPr>
            <w:rFonts w:ascii="Times New Roman" w:hAnsi="Times New Roman"/>
            <w:sz w:val="28"/>
          </w:rPr>
          <w:t>1.3</w:t>
        </w:r>
      </w:hyperlink>
      <w:r w:rsidRPr="00D97CA3">
        <w:rPr>
          <w:rFonts w:ascii="Times New Roman" w:hAnsi="Times New Roman"/>
          <w:sz w:val="28"/>
        </w:rPr>
        <w:t xml:space="preserve"> настоящего Положения;</w:t>
      </w:r>
    </w:p>
    <w:p w:rsidR="00F83F69" w:rsidRPr="00D97CA3" w:rsidRDefault="00F83F69" w:rsidP="00D97C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97CA3">
        <w:rPr>
          <w:rFonts w:ascii="Times New Roman" w:hAnsi="Times New Roman"/>
          <w:sz w:val="28"/>
        </w:rPr>
        <w:t>- при повторном обращении за материальной помощью, если она уже оказывалась в связи с наступлением этого же события;</w:t>
      </w:r>
    </w:p>
    <w:p w:rsidR="00F83F69" w:rsidRPr="00D97CA3" w:rsidRDefault="00F83F69" w:rsidP="00D97C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97CA3">
        <w:rPr>
          <w:rFonts w:ascii="Times New Roman" w:hAnsi="Times New Roman"/>
          <w:sz w:val="28"/>
        </w:rPr>
        <w:t>- при предоставлении заявителем неполных и (или) недостоверных сведений, имеющих значение при оказании материальной помощи.</w:t>
      </w:r>
    </w:p>
    <w:p w:rsidR="00F83F69" w:rsidRPr="00D97CA3" w:rsidRDefault="00F83F69" w:rsidP="00D97C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3.4.</w:t>
      </w:r>
      <w:r w:rsidRPr="00D97CA3">
        <w:rPr>
          <w:rFonts w:ascii="Times New Roman" w:hAnsi="Times New Roman"/>
          <w:sz w:val="28"/>
        </w:rPr>
        <w:t xml:space="preserve"> В решении </w:t>
      </w:r>
      <w:r>
        <w:rPr>
          <w:rFonts w:ascii="Times New Roman" w:hAnsi="Times New Roman"/>
          <w:sz w:val="28"/>
        </w:rPr>
        <w:t>Совета Кузнецкого сельского поселения Аргаяшского муниципального района</w:t>
      </w:r>
      <w:r w:rsidRPr="00D97CA3">
        <w:rPr>
          <w:rFonts w:ascii="Times New Roman" w:hAnsi="Times New Roman"/>
          <w:sz w:val="28"/>
        </w:rPr>
        <w:t xml:space="preserve"> об отказе в оказании материальной помощи указывается причина отказа. В адрес заявителя направляется </w:t>
      </w:r>
      <w:r>
        <w:rPr>
          <w:rFonts w:ascii="Times New Roman" w:hAnsi="Times New Roman"/>
          <w:sz w:val="28"/>
        </w:rPr>
        <w:t>мотивированный письменный ответ</w:t>
      </w:r>
      <w:r w:rsidRPr="00D97CA3">
        <w:rPr>
          <w:rFonts w:ascii="Times New Roman" w:hAnsi="Times New Roman"/>
          <w:sz w:val="28"/>
        </w:rPr>
        <w:t xml:space="preserve">, подписанный </w:t>
      </w:r>
      <w:r>
        <w:rPr>
          <w:rFonts w:ascii="Times New Roman" w:hAnsi="Times New Roman"/>
          <w:sz w:val="28"/>
        </w:rPr>
        <w:t>главой Кузнецкого сельского поселения Аргаяшского муниципального района</w:t>
      </w:r>
      <w:r w:rsidRPr="00D97CA3">
        <w:rPr>
          <w:rFonts w:ascii="Times New Roman" w:hAnsi="Times New Roman"/>
          <w:sz w:val="28"/>
        </w:rPr>
        <w:t>, с указанием причины отказа в течение 1 рабоч</w:t>
      </w:r>
      <w:r>
        <w:rPr>
          <w:rFonts w:ascii="Times New Roman" w:hAnsi="Times New Roman"/>
          <w:sz w:val="28"/>
        </w:rPr>
        <w:t>его</w:t>
      </w:r>
      <w:r w:rsidRPr="00D97CA3">
        <w:rPr>
          <w:rFonts w:ascii="Times New Roman" w:hAnsi="Times New Roman"/>
          <w:sz w:val="28"/>
        </w:rPr>
        <w:t xml:space="preserve"> дн</w:t>
      </w:r>
      <w:r>
        <w:rPr>
          <w:rFonts w:ascii="Times New Roman" w:hAnsi="Times New Roman"/>
          <w:sz w:val="28"/>
        </w:rPr>
        <w:t>я</w:t>
      </w:r>
      <w:r w:rsidRPr="00D97CA3">
        <w:rPr>
          <w:rFonts w:ascii="Times New Roman" w:hAnsi="Times New Roman"/>
          <w:sz w:val="28"/>
        </w:rPr>
        <w:t xml:space="preserve"> со дня принятия такого решения.</w:t>
      </w:r>
    </w:p>
    <w:p w:rsidR="00F83F69" w:rsidRPr="00D97CA3" w:rsidRDefault="00F83F69" w:rsidP="00D97C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3.5.</w:t>
      </w:r>
      <w:r w:rsidRPr="00D97CA3">
        <w:rPr>
          <w:rFonts w:ascii="Times New Roman" w:hAnsi="Times New Roman"/>
          <w:sz w:val="28"/>
        </w:rPr>
        <w:t xml:space="preserve"> На основании решения </w:t>
      </w:r>
      <w:r>
        <w:rPr>
          <w:rFonts w:ascii="Times New Roman" w:hAnsi="Times New Roman"/>
          <w:sz w:val="28"/>
        </w:rPr>
        <w:t>Совета Кузнецкого сельского поселения Аргаяшского муниципального района</w:t>
      </w:r>
      <w:r w:rsidRPr="00D97CA3">
        <w:rPr>
          <w:rFonts w:ascii="Times New Roman" w:hAnsi="Times New Roman"/>
          <w:sz w:val="28"/>
        </w:rPr>
        <w:t xml:space="preserve"> об оказании материальной помощи издается соответствующее распоряжение администрации </w:t>
      </w:r>
      <w:r>
        <w:rPr>
          <w:rFonts w:ascii="Times New Roman" w:hAnsi="Times New Roman"/>
          <w:sz w:val="28"/>
        </w:rPr>
        <w:t>поселения</w:t>
      </w:r>
      <w:r w:rsidRPr="00D97CA3">
        <w:rPr>
          <w:rFonts w:ascii="Times New Roman" w:hAnsi="Times New Roman"/>
          <w:sz w:val="28"/>
        </w:rPr>
        <w:t xml:space="preserve"> с указанием получателя материальной помощи и ее размера в течение 1</w:t>
      </w:r>
      <w:r>
        <w:rPr>
          <w:rFonts w:ascii="Times New Roman" w:hAnsi="Times New Roman"/>
          <w:sz w:val="28"/>
        </w:rPr>
        <w:t>4</w:t>
      </w:r>
      <w:r w:rsidRPr="00D97CA3">
        <w:rPr>
          <w:rFonts w:ascii="Times New Roman" w:hAnsi="Times New Roman"/>
          <w:sz w:val="28"/>
        </w:rPr>
        <w:t xml:space="preserve"> рабочих дней с момента принятия решения </w:t>
      </w:r>
      <w:r>
        <w:rPr>
          <w:rFonts w:ascii="Times New Roman" w:hAnsi="Times New Roman"/>
          <w:sz w:val="28"/>
        </w:rPr>
        <w:t>Советом Кузнецкого сельского поселения Аргаяшского муниципального района</w:t>
      </w:r>
      <w:r w:rsidRPr="00D97CA3">
        <w:rPr>
          <w:rFonts w:ascii="Times New Roman" w:hAnsi="Times New Roman"/>
          <w:sz w:val="28"/>
        </w:rPr>
        <w:t>.</w:t>
      </w:r>
    </w:p>
    <w:p w:rsidR="00F83F69" w:rsidRPr="00D97CA3" w:rsidRDefault="00F83F69" w:rsidP="00D97C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3.6</w:t>
      </w:r>
      <w:r w:rsidRPr="00D97CA3">
        <w:rPr>
          <w:rFonts w:ascii="Times New Roman" w:hAnsi="Times New Roman"/>
          <w:sz w:val="28"/>
        </w:rPr>
        <w:t>. Документы, представленные заявителем, вместе с заявлением</w:t>
      </w:r>
      <w:r>
        <w:rPr>
          <w:rFonts w:ascii="Times New Roman" w:hAnsi="Times New Roman"/>
          <w:sz w:val="28"/>
        </w:rPr>
        <w:t xml:space="preserve"> и копией распоряжения</w:t>
      </w:r>
      <w:r w:rsidRPr="00D97CA3">
        <w:rPr>
          <w:rFonts w:ascii="Times New Roman" w:hAnsi="Times New Roman"/>
          <w:sz w:val="28"/>
        </w:rPr>
        <w:t xml:space="preserve"> хранятся </w:t>
      </w:r>
      <w:r w:rsidRPr="00DC1823"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 xml:space="preserve">общем </w:t>
      </w:r>
      <w:r w:rsidRPr="00DC1823">
        <w:rPr>
          <w:rFonts w:ascii="Times New Roman" w:hAnsi="Times New Roman"/>
          <w:sz w:val="28"/>
        </w:rPr>
        <w:t>отделе</w:t>
      </w:r>
      <w:r>
        <w:rPr>
          <w:rFonts w:ascii="Times New Roman" w:hAnsi="Times New Roman"/>
          <w:sz w:val="28"/>
        </w:rPr>
        <w:t xml:space="preserve"> администрации поселения</w:t>
      </w:r>
      <w:r w:rsidRPr="00DC182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утвержденной номенклатуре дел</w:t>
      </w:r>
      <w:r w:rsidRPr="00D97CA3">
        <w:rPr>
          <w:rFonts w:ascii="Times New Roman" w:hAnsi="Times New Roman"/>
          <w:sz w:val="28"/>
        </w:rPr>
        <w:t>.</w:t>
      </w:r>
    </w:p>
    <w:p w:rsidR="00F83F69" w:rsidRDefault="00F83F69" w:rsidP="00A61C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3F69" w:rsidRPr="003C7515" w:rsidRDefault="00F83F69" w:rsidP="00C810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Статья</w:t>
      </w:r>
      <w:r w:rsidRPr="003C7515">
        <w:rPr>
          <w:rFonts w:ascii="Times New Roman" w:hAnsi="Times New Roman"/>
          <w:sz w:val="28"/>
        </w:rPr>
        <w:t xml:space="preserve"> 4. </w:t>
      </w:r>
      <w:r>
        <w:rPr>
          <w:rFonts w:ascii="Times New Roman" w:hAnsi="Times New Roman"/>
          <w:sz w:val="28"/>
        </w:rPr>
        <w:t>Р</w:t>
      </w:r>
      <w:r w:rsidRPr="003C7515">
        <w:rPr>
          <w:rFonts w:ascii="Times New Roman" w:hAnsi="Times New Roman"/>
          <w:sz w:val="28"/>
        </w:rPr>
        <w:t>азмер и критерии оказания материальной помощи</w:t>
      </w:r>
    </w:p>
    <w:p w:rsidR="00F83F69" w:rsidRPr="003C7515" w:rsidRDefault="00F83F69" w:rsidP="00C810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</w:p>
    <w:p w:rsidR="00F83F69" w:rsidRDefault="00F83F69" w:rsidP="002846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3C7515">
        <w:rPr>
          <w:rFonts w:ascii="Times New Roman" w:hAnsi="Times New Roman"/>
          <w:sz w:val="28"/>
        </w:rPr>
        <w:t>4.1. Размер оказываемой материальной помощи</w:t>
      </w:r>
      <w:r>
        <w:rPr>
          <w:rFonts w:ascii="Times New Roman" w:hAnsi="Times New Roman"/>
          <w:sz w:val="28"/>
        </w:rPr>
        <w:t xml:space="preserve"> составляет 10000 (Десять тысяч) рублей.</w:t>
      </w:r>
    </w:p>
    <w:p w:rsidR="00F83F69" w:rsidRPr="005A3730" w:rsidRDefault="00F83F69" w:rsidP="00C81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F69" w:rsidRDefault="00F83F69" w:rsidP="00654A9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Статья 5. Источники финансирования </w:t>
      </w:r>
    </w:p>
    <w:p w:rsidR="00F83F69" w:rsidRDefault="00F83F69" w:rsidP="00654A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83F69" w:rsidRDefault="00F83F69" w:rsidP="00654A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Выплата материальной помощи пострадавшим гражданам </w:t>
      </w:r>
      <w:r>
        <w:rPr>
          <w:rFonts w:ascii="Times New Roman" w:hAnsi="Times New Roman"/>
          <w:sz w:val="28"/>
        </w:rPr>
        <w:t>Кузнецкого сельского поселения Аргаяшского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осуществляется за счет средств бюджета </w:t>
      </w:r>
      <w:r>
        <w:rPr>
          <w:rFonts w:ascii="Times New Roman" w:hAnsi="Times New Roman"/>
          <w:sz w:val="28"/>
        </w:rPr>
        <w:t>Кузнецкого сельского поселения Аргаяшского муниципального района</w:t>
      </w:r>
      <w:r w:rsidRPr="00D97CA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путем зачисления денежных средств на расчетный счет заявителя.</w:t>
      </w:r>
    </w:p>
    <w:p w:rsidR="00F83F69" w:rsidRDefault="00F83F69" w:rsidP="00654A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83F69" w:rsidRDefault="00F83F69" w:rsidP="00654A9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Статья 6. Контроль за целевым расходованием средств, </w:t>
      </w:r>
    </w:p>
    <w:p w:rsidR="00F83F69" w:rsidRDefault="00F83F69" w:rsidP="00654A9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направленных на выплату материальной помощи</w:t>
      </w:r>
    </w:p>
    <w:p w:rsidR="00F83F69" w:rsidRDefault="00F83F69" w:rsidP="00654A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83F69" w:rsidRDefault="00F83F69" w:rsidP="00654A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целевым расходованием средств, направленных на выплату материальной помощи гражданам, осуществляет администрация Кузнецкого сельского поселения Аргаяшского муниципального района.</w:t>
      </w:r>
    </w:p>
    <w:p w:rsidR="00F83F69" w:rsidRDefault="00F83F69" w:rsidP="002846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3F69" w:rsidRDefault="00F83F69" w:rsidP="000C55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Статья 7. О размещении информации в Единой </w:t>
      </w:r>
    </w:p>
    <w:p w:rsidR="00F83F69" w:rsidRDefault="00F83F69" w:rsidP="000C55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Государственной системе социального обеспечения</w:t>
      </w:r>
    </w:p>
    <w:p w:rsidR="00F83F69" w:rsidRDefault="00F83F69" w:rsidP="000C55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F69" w:rsidRDefault="00F83F69" w:rsidP="000C557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Информация о мерах социальной поддержки: её получателях и выплатах размещается</w:t>
      </w:r>
      <w:r w:rsidRPr="000C55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Единой Государственной системе социального обеспечения.</w:t>
      </w:r>
    </w:p>
    <w:p w:rsidR="00F83F69" w:rsidRDefault="00F83F69" w:rsidP="000C557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Размещение и получение</w:t>
      </w:r>
      <w:r w:rsidRPr="000C55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указанной информации в Единой Государственной системе социального обеспечения осуществляется в соответствии с Федеральным законом от 17.07.1999г. № 178-ФЗ «О государственной социальной помощи»</w:t>
      </w:r>
    </w:p>
    <w:p w:rsidR="00F83F69" w:rsidRDefault="00F83F69" w:rsidP="000C557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83F69" w:rsidRDefault="00F83F69" w:rsidP="002846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3F69" w:rsidRDefault="00F83F69" w:rsidP="004048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Начальник финансового отдела администрации</w:t>
      </w:r>
    </w:p>
    <w:p w:rsidR="00F83F69" w:rsidRPr="00497361" w:rsidRDefault="00F83F69" w:rsidP="004048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Кузнецкого сельского поселения                                                   Л.В.Силантьева.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sectPr w:rsidR="00F83F69" w:rsidRPr="00497361" w:rsidSect="00C16C51">
      <w:pgSz w:w="11906" w:h="16838"/>
      <w:pgMar w:top="180" w:right="567" w:bottom="1134" w:left="12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10510"/>
    <w:multiLevelType w:val="hybridMultilevel"/>
    <w:tmpl w:val="170ED5D8"/>
    <w:lvl w:ilvl="0" w:tplc="6CB82C12">
      <w:start w:val="1"/>
      <w:numFmt w:val="decimal"/>
      <w:lvlText w:val="%1."/>
      <w:lvlJc w:val="left"/>
      <w:pPr>
        <w:ind w:left="23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1">
    <w:nsid w:val="4EF96088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2640"/>
        </w:tabs>
        <w:ind w:left="840"/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2280"/>
        </w:tabs>
        <w:ind w:left="840"/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1560"/>
        </w:tabs>
        <w:ind w:left="156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1704"/>
        </w:tabs>
        <w:ind w:left="170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848"/>
        </w:tabs>
        <w:ind w:left="184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992"/>
        </w:tabs>
        <w:ind w:left="199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2136"/>
        </w:tabs>
        <w:ind w:left="213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280"/>
        </w:tabs>
        <w:ind w:left="228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2424"/>
        </w:tabs>
        <w:ind w:left="2424" w:hanging="144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6A63"/>
    <w:rsid w:val="000063B5"/>
    <w:rsid w:val="000329CF"/>
    <w:rsid w:val="00033046"/>
    <w:rsid w:val="00045EC3"/>
    <w:rsid w:val="00051059"/>
    <w:rsid w:val="000A77FA"/>
    <w:rsid w:val="000B48AB"/>
    <w:rsid w:val="000C557C"/>
    <w:rsid w:val="000D76AE"/>
    <w:rsid w:val="000E3EDC"/>
    <w:rsid w:val="000F1273"/>
    <w:rsid w:val="000F6C9B"/>
    <w:rsid w:val="00120694"/>
    <w:rsid w:val="0013530E"/>
    <w:rsid w:val="00140B2A"/>
    <w:rsid w:val="00183353"/>
    <w:rsid w:val="00191FF2"/>
    <w:rsid w:val="001C0EF4"/>
    <w:rsid w:val="00237687"/>
    <w:rsid w:val="00243ACE"/>
    <w:rsid w:val="00265D05"/>
    <w:rsid w:val="00284634"/>
    <w:rsid w:val="00285552"/>
    <w:rsid w:val="00296BB7"/>
    <w:rsid w:val="002A4E6D"/>
    <w:rsid w:val="002A73D5"/>
    <w:rsid w:val="002C5C11"/>
    <w:rsid w:val="002D48AD"/>
    <w:rsid w:val="002E11BB"/>
    <w:rsid w:val="002F1481"/>
    <w:rsid w:val="00315114"/>
    <w:rsid w:val="00317F88"/>
    <w:rsid w:val="0032694C"/>
    <w:rsid w:val="00331D56"/>
    <w:rsid w:val="00347A1C"/>
    <w:rsid w:val="0035072E"/>
    <w:rsid w:val="00385840"/>
    <w:rsid w:val="003B0370"/>
    <w:rsid w:val="003C7515"/>
    <w:rsid w:val="004048C7"/>
    <w:rsid w:val="00427443"/>
    <w:rsid w:val="00446722"/>
    <w:rsid w:val="004507D7"/>
    <w:rsid w:val="00466A63"/>
    <w:rsid w:val="004730CF"/>
    <w:rsid w:val="00484166"/>
    <w:rsid w:val="00497361"/>
    <w:rsid w:val="004A1776"/>
    <w:rsid w:val="004C331E"/>
    <w:rsid w:val="004E49F2"/>
    <w:rsid w:val="0050697D"/>
    <w:rsid w:val="00507EF5"/>
    <w:rsid w:val="00514D36"/>
    <w:rsid w:val="00515755"/>
    <w:rsid w:val="00532D88"/>
    <w:rsid w:val="005359FC"/>
    <w:rsid w:val="00540C07"/>
    <w:rsid w:val="00540C37"/>
    <w:rsid w:val="00560FDF"/>
    <w:rsid w:val="0056476A"/>
    <w:rsid w:val="00567FDD"/>
    <w:rsid w:val="00581815"/>
    <w:rsid w:val="005A251D"/>
    <w:rsid w:val="005A3730"/>
    <w:rsid w:val="005E7D15"/>
    <w:rsid w:val="0061201D"/>
    <w:rsid w:val="00617E12"/>
    <w:rsid w:val="00630C22"/>
    <w:rsid w:val="00633920"/>
    <w:rsid w:val="00650A41"/>
    <w:rsid w:val="00654A94"/>
    <w:rsid w:val="00666582"/>
    <w:rsid w:val="00676D0F"/>
    <w:rsid w:val="006A00B5"/>
    <w:rsid w:val="006A1F1B"/>
    <w:rsid w:val="006B67E2"/>
    <w:rsid w:val="006C129E"/>
    <w:rsid w:val="006D0D90"/>
    <w:rsid w:val="0070074C"/>
    <w:rsid w:val="0070766A"/>
    <w:rsid w:val="00712A31"/>
    <w:rsid w:val="00717620"/>
    <w:rsid w:val="007209E1"/>
    <w:rsid w:val="00777DE8"/>
    <w:rsid w:val="00790A88"/>
    <w:rsid w:val="007D1E81"/>
    <w:rsid w:val="00804368"/>
    <w:rsid w:val="0083171B"/>
    <w:rsid w:val="00860F79"/>
    <w:rsid w:val="00872F15"/>
    <w:rsid w:val="008939B1"/>
    <w:rsid w:val="008A6C85"/>
    <w:rsid w:val="008B127A"/>
    <w:rsid w:val="008C1855"/>
    <w:rsid w:val="008C1BC0"/>
    <w:rsid w:val="008C215E"/>
    <w:rsid w:val="008C4069"/>
    <w:rsid w:val="008C6E52"/>
    <w:rsid w:val="008E36B7"/>
    <w:rsid w:val="00961474"/>
    <w:rsid w:val="0098619F"/>
    <w:rsid w:val="00990FD8"/>
    <w:rsid w:val="009C4C43"/>
    <w:rsid w:val="009D5090"/>
    <w:rsid w:val="009E3BFB"/>
    <w:rsid w:val="00A027C6"/>
    <w:rsid w:val="00A03FEB"/>
    <w:rsid w:val="00A13AB3"/>
    <w:rsid w:val="00A36062"/>
    <w:rsid w:val="00A36B86"/>
    <w:rsid w:val="00A52036"/>
    <w:rsid w:val="00A61CBF"/>
    <w:rsid w:val="00AD4886"/>
    <w:rsid w:val="00B0254C"/>
    <w:rsid w:val="00B04985"/>
    <w:rsid w:val="00B145E9"/>
    <w:rsid w:val="00B37864"/>
    <w:rsid w:val="00B44EB5"/>
    <w:rsid w:val="00B52040"/>
    <w:rsid w:val="00B65511"/>
    <w:rsid w:val="00B75ADD"/>
    <w:rsid w:val="00B92522"/>
    <w:rsid w:val="00B95E45"/>
    <w:rsid w:val="00BB7ECE"/>
    <w:rsid w:val="00BC351D"/>
    <w:rsid w:val="00BC66EA"/>
    <w:rsid w:val="00BF2C50"/>
    <w:rsid w:val="00C0391F"/>
    <w:rsid w:val="00C14927"/>
    <w:rsid w:val="00C16C51"/>
    <w:rsid w:val="00C325C2"/>
    <w:rsid w:val="00C704E3"/>
    <w:rsid w:val="00C81079"/>
    <w:rsid w:val="00C94C26"/>
    <w:rsid w:val="00C97062"/>
    <w:rsid w:val="00CA07A9"/>
    <w:rsid w:val="00CC27CF"/>
    <w:rsid w:val="00CD6B20"/>
    <w:rsid w:val="00CE079F"/>
    <w:rsid w:val="00CE29A8"/>
    <w:rsid w:val="00CF4D33"/>
    <w:rsid w:val="00D069D8"/>
    <w:rsid w:val="00D15F16"/>
    <w:rsid w:val="00D26168"/>
    <w:rsid w:val="00D43B92"/>
    <w:rsid w:val="00D66AAF"/>
    <w:rsid w:val="00D67EAA"/>
    <w:rsid w:val="00D81756"/>
    <w:rsid w:val="00D81F3E"/>
    <w:rsid w:val="00D82ABA"/>
    <w:rsid w:val="00D839F7"/>
    <w:rsid w:val="00D84931"/>
    <w:rsid w:val="00D94CEE"/>
    <w:rsid w:val="00D97CA3"/>
    <w:rsid w:val="00DC1823"/>
    <w:rsid w:val="00DD525A"/>
    <w:rsid w:val="00DD55A4"/>
    <w:rsid w:val="00E354F8"/>
    <w:rsid w:val="00E376D5"/>
    <w:rsid w:val="00E4454E"/>
    <w:rsid w:val="00E52D96"/>
    <w:rsid w:val="00E56D97"/>
    <w:rsid w:val="00E5706D"/>
    <w:rsid w:val="00E67502"/>
    <w:rsid w:val="00E71AA1"/>
    <w:rsid w:val="00ED1071"/>
    <w:rsid w:val="00ED7510"/>
    <w:rsid w:val="00EE26CE"/>
    <w:rsid w:val="00F00491"/>
    <w:rsid w:val="00F20632"/>
    <w:rsid w:val="00F21A74"/>
    <w:rsid w:val="00F3368B"/>
    <w:rsid w:val="00F37741"/>
    <w:rsid w:val="00F803CB"/>
    <w:rsid w:val="00F80FC5"/>
    <w:rsid w:val="00F83F69"/>
    <w:rsid w:val="00FA14C1"/>
    <w:rsid w:val="00FA26ED"/>
    <w:rsid w:val="00FA3365"/>
    <w:rsid w:val="00FC7860"/>
    <w:rsid w:val="00FF5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7D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1F1B"/>
    <w:pPr>
      <w:keepNext/>
      <w:pageBreakBefore/>
      <w:numPr>
        <w:numId w:val="1"/>
      </w:numPr>
      <w:spacing w:after="0" w:line="240" w:lineRule="auto"/>
      <w:ind w:left="360" w:hanging="360"/>
      <w:jc w:val="both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A1F1B"/>
    <w:pPr>
      <w:keepNext/>
      <w:numPr>
        <w:ilvl w:val="1"/>
        <w:numId w:val="1"/>
      </w:numPr>
      <w:tabs>
        <w:tab w:val="num" w:pos="720"/>
      </w:tabs>
      <w:spacing w:before="240" w:after="60" w:line="240" w:lineRule="auto"/>
      <w:ind w:left="720" w:hanging="360"/>
      <w:jc w:val="both"/>
      <w:outlineLvl w:val="1"/>
    </w:pPr>
    <w:rPr>
      <w:rFonts w:ascii="Times New Roman" w:eastAsia="Times New Roman" w:hAnsi="Times New Roman" w:cs="Arial"/>
      <w:bCs/>
      <w:iCs/>
      <w:sz w:val="28"/>
      <w:szCs w:val="28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A1F1B"/>
    <w:pPr>
      <w:keepNext/>
      <w:numPr>
        <w:ilvl w:val="2"/>
        <w:numId w:val="1"/>
      </w:numPr>
      <w:tabs>
        <w:tab w:val="num" w:pos="1080"/>
      </w:tabs>
      <w:spacing w:after="0" w:line="240" w:lineRule="auto"/>
      <w:ind w:left="1080" w:hanging="360"/>
      <w:jc w:val="both"/>
      <w:outlineLvl w:val="2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A1F1B"/>
    <w:pPr>
      <w:keepNext/>
      <w:numPr>
        <w:ilvl w:val="3"/>
        <w:numId w:val="1"/>
      </w:numPr>
      <w:tabs>
        <w:tab w:val="num" w:pos="1440"/>
      </w:tabs>
      <w:spacing w:before="240" w:after="60" w:line="240" w:lineRule="auto"/>
      <w:ind w:left="1440" w:hanging="360"/>
      <w:jc w:val="both"/>
      <w:outlineLvl w:val="3"/>
    </w:pPr>
    <w:rPr>
      <w:rFonts w:ascii="Times New Roman" w:eastAsia="Times New Roman" w:hAnsi="Times New Roman"/>
      <w:bCs/>
      <w:sz w:val="28"/>
      <w:szCs w:val="28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A1F1B"/>
    <w:pPr>
      <w:numPr>
        <w:ilvl w:val="4"/>
        <w:numId w:val="1"/>
      </w:numPr>
      <w:tabs>
        <w:tab w:val="num" w:pos="1800"/>
      </w:tabs>
      <w:spacing w:before="240" w:after="60" w:line="240" w:lineRule="auto"/>
      <w:ind w:left="1800" w:hanging="360"/>
      <w:jc w:val="both"/>
      <w:outlineLvl w:val="4"/>
    </w:pPr>
    <w:rPr>
      <w:rFonts w:ascii="Times New Roman" w:eastAsia="Times New Roman" w:hAnsi="Times New Roman"/>
      <w:bCs/>
      <w:iCs/>
      <w:sz w:val="28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1F1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A1F1B"/>
    <w:rPr>
      <w:rFonts w:ascii="Times New Roman" w:hAnsi="Times New Roman" w:cs="Arial"/>
      <w:bCs/>
      <w:iCs/>
      <w:sz w:val="28"/>
      <w:szCs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A1F1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A1F1B"/>
    <w:rPr>
      <w:rFonts w:ascii="Times New Roman" w:hAnsi="Times New Roman" w:cs="Times New Roman"/>
      <w:bCs/>
      <w:sz w:val="28"/>
      <w:szCs w:val="28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6A1F1B"/>
    <w:rPr>
      <w:rFonts w:ascii="Times New Roman" w:hAnsi="Times New Roman" w:cs="Times New Roman"/>
      <w:bCs/>
      <w:iCs/>
      <w:sz w:val="26"/>
      <w:szCs w:val="26"/>
      <w:lang w:eastAsia="ru-RU"/>
    </w:rPr>
  </w:style>
  <w:style w:type="paragraph" w:customStyle="1" w:styleId="ConsPlusTitle">
    <w:name w:val="ConsPlusTitle"/>
    <w:uiPriority w:val="99"/>
    <w:rsid w:val="00466A6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character" w:customStyle="1" w:styleId="a">
    <w:name w:val="Гипертекстовая ссылка"/>
    <w:basedOn w:val="DefaultParagraphFont"/>
    <w:uiPriority w:val="99"/>
    <w:rsid w:val="00666582"/>
    <w:rPr>
      <w:rFonts w:cs="Times New Roman"/>
      <w:color w:val="008000"/>
    </w:rPr>
  </w:style>
  <w:style w:type="paragraph" w:customStyle="1" w:styleId="a0">
    <w:name w:val="Текст акта"/>
    <w:uiPriority w:val="99"/>
    <w:rsid w:val="00C704E3"/>
    <w:pPr>
      <w:widowControl w:val="0"/>
      <w:ind w:firstLine="709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ConsPlusNormal">
    <w:name w:val="ConsPlusNormal"/>
    <w:uiPriority w:val="99"/>
    <w:rsid w:val="00C704E3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237687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37687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D81756"/>
    <w:pPr>
      <w:widowControl w:val="0"/>
      <w:suppressAutoHyphens/>
      <w:autoSpaceDE w:val="0"/>
    </w:pPr>
    <w:rPr>
      <w:rFonts w:ascii="Times New Roman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33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C304B949FC19B9812A3FB3C8B3381D4FB1859D8215CF50607FFF07C82818C8AB4BBF53E8D31EA4A3226A38o0AD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5FCBFED26D8F2571A7D26CCA2E36CAA2168EDE8FC3ED6035DFAFBD5C5F4A8965155A55979BB1714CF6BC0i3n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5FCBFED26D8F2571A7D26CCA2E36CAA2168EDE8FC3ED6035DFAFBD5C5F4A8965155A55979BB1714CF6BC0i3nF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FC304B949FC19B9812A3FB3C8B3381D4FB1859D8215CF50607FFF07C82818C8AB4BBF53E8D31EA4A3226A38o0A2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936</TotalTime>
  <Pages>4</Pages>
  <Words>1254</Words>
  <Characters>7154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OONachalnic</dc:creator>
  <cp:keywords/>
  <dc:description/>
  <cp:lastModifiedBy>Microsoft Office</cp:lastModifiedBy>
  <cp:revision>177</cp:revision>
  <cp:lastPrinted>2016-03-01T07:33:00Z</cp:lastPrinted>
  <dcterms:created xsi:type="dcterms:W3CDTF">2012-09-06T04:45:00Z</dcterms:created>
  <dcterms:modified xsi:type="dcterms:W3CDTF">2019-12-11T08:57:00Z</dcterms:modified>
</cp:coreProperties>
</file>